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8E2" w:rsidRDefault="00644ECC">
      <w:pPr>
        <w:pStyle w:val="Ttulo"/>
      </w:pPr>
      <w:r>
        <w:rPr>
          <w:rFonts w:ascii="Tahoma" w:hAnsi="Tahoma" w:cs="Tahoma"/>
          <w:sz w:val="18"/>
          <w:szCs w:val="18"/>
        </w:rPr>
        <w:t>PESQUISA DE PREÇOS PARA COMPRA DIRETA 445/2025</w:t>
      </w:r>
    </w:p>
    <w:p w:rsidR="00E458E2" w:rsidRDefault="00644ECC">
      <w:pPr>
        <w:pStyle w:val="Ttulo"/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sz w:val="18"/>
          <w:szCs w:val="18"/>
          <w:u w:val="single"/>
        </w:rPr>
        <w:t xml:space="preserve">DEVOLVER ATÉ </w:t>
      </w:r>
      <w:proofErr w:type="gramStart"/>
      <w:r>
        <w:rPr>
          <w:rFonts w:ascii="Tahoma" w:hAnsi="Tahoma" w:cs="Tahoma"/>
          <w:sz w:val="18"/>
          <w:szCs w:val="18"/>
          <w:u w:val="single"/>
        </w:rPr>
        <w:t>3</w:t>
      </w:r>
      <w:proofErr w:type="gramEnd"/>
      <w:r>
        <w:rPr>
          <w:rFonts w:ascii="Tahoma" w:hAnsi="Tahoma" w:cs="Tahoma"/>
          <w:sz w:val="18"/>
          <w:szCs w:val="18"/>
          <w:u w:val="single"/>
        </w:rPr>
        <w:t xml:space="preserve"> DIAS APÓS O RECEBIMENTO</w:t>
      </w:r>
    </w:p>
    <w:p w:rsidR="00E458E2" w:rsidRDefault="00E458E2">
      <w:pPr>
        <w:pStyle w:val="Ttulo"/>
        <w:rPr>
          <w:rFonts w:ascii="Tahoma" w:hAnsi="Tahoma" w:cs="Tahoma"/>
          <w:sz w:val="18"/>
          <w:szCs w:val="18"/>
          <w:u w:val="single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E458E2">
        <w:tc>
          <w:tcPr>
            <w:tcW w:w="9001" w:type="dxa"/>
          </w:tcPr>
          <w:p w:rsidR="00E458E2" w:rsidRDefault="00644ECC">
            <w:pPr>
              <w:tabs>
                <w:tab w:val="left" w:pos="1134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TELEFONE DO SETOR DE COMPRAS – 51 3673-1166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R: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240  </w:t>
            </w:r>
          </w:p>
          <w:p w:rsidR="00E458E2" w:rsidRDefault="00644ECC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EMAIL: </w:t>
            </w:r>
            <w:hyperlink r:id="rId8">
              <w:r>
                <w:rPr>
                  <w:rStyle w:val="LinkdaInternet"/>
                  <w:rFonts w:ascii="Tahoma" w:hAnsi="Tahoma" w:cs="Tahoma"/>
                  <w:b/>
                  <w:bCs/>
                  <w:sz w:val="18"/>
                  <w:szCs w:val="18"/>
                </w:rPr>
                <w:t>comprasmostardas2018@gmail.com</w:t>
              </w:r>
            </w:hyperlink>
          </w:p>
          <w:p w:rsidR="00E458E2" w:rsidRDefault="00644ECC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SECRETARIA: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CAMARA MUNICIPAL DE VEREADORES                                                      </w:t>
            </w:r>
          </w:p>
          <w:p w:rsidR="00E458E2" w:rsidRDefault="00644ECC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SOLICITAÇÃO N°: 042</w:t>
            </w:r>
          </w:p>
        </w:tc>
      </w:tr>
    </w:tbl>
    <w:p w:rsidR="00E458E2" w:rsidRDefault="00E458E2">
      <w:pPr>
        <w:tabs>
          <w:tab w:val="left" w:pos="1134"/>
        </w:tabs>
        <w:rPr>
          <w:rFonts w:ascii="Tahoma" w:hAnsi="Tahoma" w:cs="Tahoma"/>
          <w:sz w:val="18"/>
          <w:szCs w:val="18"/>
        </w:rPr>
      </w:pPr>
    </w:p>
    <w:p w:rsidR="00E458E2" w:rsidRDefault="00644ECC">
      <w:pPr>
        <w:tabs>
          <w:tab w:val="left" w:pos="1134"/>
        </w:tabs>
      </w:pPr>
      <w:proofErr w:type="gramStart"/>
      <w:r>
        <w:rPr>
          <w:rFonts w:ascii="Tahoma" w:hAnsi="Tahoma" w:cs="Tahoma"/>
          <w:sz w:val="18"/>
          <w:szCs w:val="18"/>
        </w:rPr>
        <w:t>Nome :</w:t>
      </w:r>
      <w:proofErr w:type="gramEnd"/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E458E2" w:rsidRDefault="00644ECC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Endereço: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E458E2" w:rsidRDefault="00644ECC">
      <w:pPr>
        <w:pStyle w:val="Corpodetexto"/>
      </w:pPr>
      <w:r>
        <w:t xml:space="preserve">Solicito a </w:t>
      </w:r>
      <w:proofErr w:type="spellStart"/>
      <w:r>
        <w:t>Vsa</w:t>
      </w:r>
      <w:proofErr w:type="spellEnd"/>
      <w:r>
        <w:t>. Senhoria, o fornecimento do preço das mercadorias ou serviços abaixo relacionados:</w:t>
      </w:r>
    </w:p>
    <w:tbl>
      <w:tblPr>
        <w:tblW w:w="9650" w:type="dxa"/>
        <w:tblInd w:w="-36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567"/>
        <w:gridCol w:w="2430"/>
        <w:gridCol w:w="1530"/>
        <w:gridCol w:w="1284"/>
        <w:gridCol w:w="1286"/>
      </w:tblGrid>
      <w:tr w:rsidR="00E458E2">
        <w:trPr>
          <w:cantSplit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458E2" w:rsidRDefault="00644ECC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Item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458E2" w:rsidRDefault="00644ECC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Código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458E2" w:rsidRDefault="00644ECC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Qtd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458E2" w:rsidRDefault="00644ECC">
            <w:pPr>
              <w:pStyle w:val="Ttulo2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Un</w:t>
            </w:r>
            <w:proofErr w:type="spellEnd"/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458E2" w:rsidRDefault="00644ECC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Discriminação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458E2" w:rsidRDefault="00644ECC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Detalhes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458E2" w:rsidRDefault="00644ECC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Unitário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58E2" w:rsidRDefault="00644ECC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Total</w:t>
            </w:r>
          </w:p>
        </w:tc>
      </w:tr>
      <w:tr w:rsidR="00E458E2">
        <w:trPr>
          <w:cantSplit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458E2" w:rsidRDefault="00644ECC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458E2" w:rsidRDefault="00644ECC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113073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458E2" w:rsidRDefault="00644ECC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458E2" w:rsidRDefault="00644ECC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MES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458E2" w:rsidRDefault="00644ECC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CONTRATAÇÃO DE EMPRESA ESPECIALIZADA PARA O FORNECIMENTO COM CESSÃO DE DIREITO DE USO E MANUTENÇÃO DE UM SISTEMA DE GESTÃO E INTEGRADO NAS AREAS DOS SISTEMAS DO PROCESSO LEGISLATIVO E ADMINISTRATIVO, PROTOCOLO, SISTEMA DE CONTROLE DAS SESSÕES PLENÁRIAS E S</w:t>
            </w:r>
            <w:r>
              <w:rPr>
                <w:rFonts w:ascii="Tahoma" w:hAnsi="Tahoma" w:cs="Tahoma"/>
                <w:sz w:val="18"/>
                <w:szCs w:val="18"/>
              </w:rPr>
              <w:t xml:space="preserve">ITE INSTITUCIONAL, CONFORME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ESPECIFICAÇÕES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458E2" w:rsidRDefault="00644ECC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CITADAS NO ITEM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3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DO TERMO DE CONTRATAÇÃO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458E2" w:rsidRDefault="00E458E2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58E2" w:rsidRDefault="00E458E2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E458E2" w:rsidRDefault="00E458E2">
      <w:pPr>
        <w:pStyle w:val="DivisodeTabelas"/>
        <w:rPr>
          <w:rFonts w:ascii="Tahoma" w:hAnsi="Tahoma" w:cs="Tahoma"/>
          <w:sz w:val="18"/>
          <w:szCs w:val="18"/>
        </w:rPr>
      </w:pPr>
    </w:p>
    <w:tbl>
      <w:tblPr>
        <w:tblW w:w="10217" w:type="dxa"/>
        <w:tblInd w:w="-92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86"/>
      </w:tblGrid>
      <w:tr w:rsidR="00E458E2">
        <w:tc>
          <w:tcPr>
            <w:tcW w:w="8931" w:type="dxa"/>
          </w:tcPr>
          <w:p w:rsidR="00E458E2" w:rsidRDefault="00644ECC">
            <w:pPr>
              <w:tabs>
                <w:tab w:val="left" w:pos="1134"/>
              </w:tabs>
              <w:jc w:val="righ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TOTAL: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E2" w:rsidRDefault="00E458E2">
            <w:pPr>
              <w:tabs>
                <w:tab w:val="left" w:pos="1134"/>
              </w:tabs>
              <w:snapToGrid w:val="0"/>
              <w:spacing w:line="300" w:lineRule="exact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:rsidR="00644ECC" w:rsidRDefault="00644ECC">
      <w:pPr>
        <w:jc w:val="center"/>
        <w:rPr>
          <w:rFonts w:ascii="Tahoma" w:hAnsi="Tahoma" w:cs="Tahoma"/>
          <w:b/>
          <w:color w:val="FF0000"/>
          <w:sz w:val="18"/>
          <w:szCs w:val="18"/>
        </w:rPr>
      </w:pPr>
    </w:p>
    <w:p w:rsidR="00E458E2" w:rsidRPr="00644ECC" w:rsidRDefault="00644ECC">
      <w:pPr>
        <w:jc w:val="center"/>
        <w:rPr>
          <w:rFonts w:ascii="Tahoma" w:hAnsi="Tahoma" w:cs="Tahoma"/>
          <w:b/>
          <w:color w:val="FF0000"/>
          <w:sz w:val="18"/>
          <w:szCs w:val="18"/>
        </w:rPr>
      </w:pPr>
      <w:r w:rsidRPr="00644ECC">
        <w:rPr>
          <w:rFonts w:ascii="Tahoma" w:hAnsi="Tahoma" w:cs="Tahoma"/>
          <w:b/>
          <w:color w:val="FF0000"/>
          <w:sz w:val="18"/>
          <w:szCs w:val="18"/>
        </w:rPr>
        <w:t>OUTRAS INFORMAÇÕES NO TERMO DE REFERENCIA</w:t>
      </w:r>
    </w:p>
    <w:p w:rsidR="00644ECC" w:rsidRDefault="00644ECC">
      <w:pPr>
        <w:jc w:val="center"/>
        <w:rPr>
          <w:rFonts w:ascii="Tahoma" w:hAnsi="Tahoma" w:cs="Tahoma"/>
          <w:b/>
          <w:sz w:val="18"/>
          <w:szCs w:val="18"/>
        </w:rPr>
      </w:pPr>
    </w:p>
    <w:p w:rsidR="00E458E2" w:rsidRDefault="00644ECC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SERÁ ACEITA SOMENTE NOTA FISCAL ELETRÔNICA</w:t>
      </w:r>
    </w:p>
    <w:p w:rsidR="00E458E2" w:rsidRDefault="00E458E2">
      <w:pPr>
        <w:jc w:val="center"/>
        <w:rPr>
          <w:rFonts w:ascii="Tahoma" w:hAnsi="Tahoma" w:cs="Tahoma"/>
          <w:b/>
          <w:sz w:val="18"/>
          <w:szCs w:val="18"/>
        </w:rPr>
      </w:pPr>
    </w:p>
    <w:p w:rsidR="00E458E2" w:rsidRDefault="00644ECC">
      <w:pPr>
        <w:jc w:val="center"/>
      </w:pPr>
      <w:r>
        <w:rPr>
          <w:rFonts w:ascii="Tahoma" w:hAnsi="Tahoma" w:cs="Tahoma"/>
          <w:b/>
          <w:sz w:val="18"/>
          <w:szCs w:val="18"/>
        </w:rPr>
        <w:t xml:space="preserve">PARA FINS DE RETENÇÃO DO IR (IMPOSTO DE RENDA) E DEMAIS TRIBUTOS DE EMPRESA </w:t>
      </w:r>
      <w:r>
        <w:rPr>
          <w:rFonts w:ascii="Tahoma" w:hAnsi="Tahoma" w:cs="Tahoma"/>
          <w:b/>
          <w:sz w:val="18"/>
          <w:szCs w:val="18"/>
          <w:u w:val="single"/>
        </w:rPr>
        <w:t>NÃO</w:t>
      </w:r>
      <w:r>
        <w:rPr>
          <w:rFonts w:ascii="Tahoma" w:hAnsi="Tahoma" w:cs="Tahoma"/>
          <w:b/>
          <w:sz w:val="18"/>
          <w:szCs w:val="18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E458E2" w:rsidRDefault="00E458E2">
      <w:pPr>
        <w:jc w:val="center"/>
        <w:rPr>
          <w:rFonts w:ascii="Tahoma" w:hAnsi="Tahoma" w:cs="Tahoma"/>
          <w:b/>
          <w:sz w:val="18"/>
          <w:szCs w:val="18"/>
        </w:rPr>
      </w:pPr>
    </w:p>
    <w:p w:rsidR="00E458E2" w:rsidRDefault="00644ECC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OBSERVAÇÃO: O MATERIAL ADQUIRIDO DEVERÁ SER ENTREGUE</w:t>
      </w:r>
      <w:r>
        <w:rPr>
          <w:rFonts w:ascii="Tahoma" w:hAnsi="Tahoma" w:cs="Tahoma"/>
          <w:sz w:val="18"/>
          <w:szCs w:val="18"/>
        </w:rPr>
        <w:t xml:space="preserve"> EM MOSTARDAS.</w:t>
      </w:r>
    </w:p>
    <w:p w:rsidR="00E458E2" w:rsidRDefault="00E458E2">
      <w:pPr>
        <w:rPr>
          <w:rFonts w:ascii="Tahoma" w:hAnsi="Tahoma" w:cs="Tahoma"/>
          <w:b/>
          <w:sz w:val="18"/>
          <w:szCs w:val="18"/>
        </w:rPr>
      </w:pPr>
    </w:p>
    <w:p w:rsidR="00E458E2" w:rsidRDefault="00644ECC">
      <w:pPr>
        <w:jc w:val="center"/>
        <w:rPr>
          <w:rFonts w:ascii="Tahoma" w:hAnsi="Tahoma" w:cs="Tahoma"/>
          <w:b/>
          <w:sz w:val="18"/>
          <w:szCs w:val="18"/>
        </w:rPr>
      </w:pPr>
      <w:proofErr w:type="gramStart"/>
      <w:r>
        <w:rPr>
          <w:rFonts w:ascii="Tahoma" w:hAnsi="Tahoma" w:cs="Tahoma"/>
          <w:b/>
          <w:sz w:val="18"/>
          <w:szCs w:val="18"/>
        </w:rPr>
        <w:t>POR FAVOR</w:t>
      </w:r>
      <w:proofErr w:type="gramEnd"/>
      <w:r>
        <w:rPr>
          <w:rFonts w:ascii="Tahoma" w:hAnsi="Tahoma" w:cs="Tahoma"/>
          <w:b/>
          <w:sz w:val="18"/>
          <w:szCs w:val="18"/>
        </w:rPr>
        <w:t xml:space="preserve"> RESPONDER NESTE FORMULÁRIO.</w:t>
      </w:r>
    </w:p>
    <w:p w:rsidR="00E458E2" w:rsidRDefault="00E458E2">
      <w:pPr>
        <w:rPr>
          <w:rFonts w:ascii="Tahoma" w:hAnsi="Tahoma" w:cs="Tahoma"/>
          <w:b/>
          <w:sz w:val="18"/>
          <w:szCs w:val="18"/>
        </w:rPr>
      </w:pPr>
    </w:p>
    <w:p w:rsidR="00E458E2" w:rsidRDefault="00644ECC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 FORNECEDOR DEVERÁ INFORMAR A CONTA CORRENTE PARA DEPÓSITO.</w:t>
      </w:r>
    </w:p>
    <w:p w:rsidR="00E458E2" w:rsidRDefault="00E458E2">
      <w:pPr>
        <w:rPr>
          <w:rFonts w:ascii="Tahoma" w:hAnsi="Tahoma" w:cs="Tahoma"/>
          <w:sz w:val="18"/>
          <w:szCs w:val="18"/>
        </w:rPr>
      </w:pPr>
    </w:p>
    <w:p w:rsidR="00E458E2" w:rsidRDefault="00644ECC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Prazo de Entrega: Imediato</w:t>
      </w:r>
    </w:p>
    <w:p w:rsidR="00E458E2" w:rsidRDefault="00644ECC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 xml:space="preserve">Condições de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Pagto</w:t>
      </w:r>
      <w:proofErr w:type="spellEnd"/>
      <w:proofErr w:type="gramStart"/>
      <w:r>
        <w:rPr>
          <w:rFonts w:ascii="Tahoma" w:hAnsi="Tahoma" w:cs="Tahoma"/>
          <w:b/>
          <w:bCs/>
          <w:sz w:val="18"/>
          <w:szCs w:val="18"/>
        </w:rPr>
        <w:t>.:</w:t>
      </w:r>
      <w:proofErr w:type="gramEnd"/>
      <w:r>
        <w:rPr>
          <w:rFonts w:ascii="Tahoma" w:hAnsi="Tahoma" w:cs="Tahoma"/>
          <w:b/>
          <w:bCs/>
          <w:sz w:val="18"/>
          <w:szCs w:val="18"/>
        </w:rPr>
        <w:t xml:space="preserve"> À VISTA, CONTRA EMPENHO</w:t>
      </w:r>
    </w:p>
    <w:p w:rsidR="00E458E2" w:rsidRDefault="00644ECC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Data:</w:t>
      </w:r>
      <w:r>
        <w:rPr>
          <w:rFonts w:ascii="Tahoma" w:hAnsi="Tahoma" w:cs="Tahoma"/>
          <w:sz w:val="18"/>
          <w:szCs w:val="18"/>
        </w:rPr>
        <w:t xml:space="preserve"> 0</w:t>
      </w:r>
      <w:bookmarkStart w:id="0" w:name="_GoBack"/>
      <w:bookmarkEnd w:id="0"/>
      <w:r>
        <w:rPr>
          <w:rFonts w:ascii="Tahoma" w:hAnsi="Tahoma" w:cs="Tahoma"/>
          <w:sz w:val="18"/>
          <w:szCs w:val="18"/>
        </w:rPr>
        <w:t>7/11/25</w:t>
      </w:r>
    </w:p>
    <w:p w:rsidR="00E458E2" w:rsidRDefault="00644ECC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Data do recebimento: ____/____/________.</w:t>
      </w:r>
    </w:p>
    <w:p w:rsidR="00E458E2" w:rsidRDefault="00E458E2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E458E2" w:rsidRDefault="00E458E2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E458E2" w:rsidRDefault="00644ECC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3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4470" cy="1270"/>
                <wp:effectExtent l="0" t="0" r="0" b="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920" cy="720"/>
                        </a:xfrm>
                        <a:prstGeom prst="line">
                          <a:avLst/>
                        </a:prstGeom>
                        <a:ln w="3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1" o:spid="_x0000_s1026" style="position:absolute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from="126pt,.9pt" to="342.1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" strokeweight=".09mm">
                <v:stroke joinstyle="miter"/>
              </v:line>
            </w:pict>
          </mc:Fallback>
        </mc:AlternateContent>
      </w:r>
      <w:r>
        <w:rPr>
          <w:rFonts w:ascii="Tahoma" w:eastAsia="Tahoma" w:hAnsi="Tahoma" w:cs="Tahoma"/>
          <w:sz w:val="18"/>
          <w:szCs w:val="18"/>
        </w:rPr>
        <w:t xml:space="preserve">        </w:t>
      </w:r>
      <w:r>
        <w:rPr>
          <w:rFonts w:ascii="Tahoma" w:eastAsia="Tahoma" w:hAnsi="Tahoma" w:cs="Tahoma"/>
          <w:sz w:val="18"/>
          <w:szCs w:val="18"/>
        </w:rPr>
        <w:t xml:space="preserve">     </w:t>
      </w:r>
      <w:r>
        <w:rPr>
          <w:rFonts w:ascii="Tahoma" w:hAnsi="Tahoma" w:cs="Tahoma"/>
          <w:sz w:val="18"/>
          <w:szCs w:val="18"/>
        </w:rPr>
        <w:t>Assinatura do Responsável</w:t>
      </w:r>
    </w:p>
    <w:p w:rsidR="00E458E2" w:rsidRDefault="00644ECC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  <w:lang w:eastAsia="pt-BR"/>
        </w:rPr>
      </w:pPr>
      <w:r>
        <w:rPr>
          <w:rFonts w:ascii="Tahoma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935" distR="114935" simplePos="0" relativeHeight="4" behindDoc="0" locked="0" layoutInCell="1" allowOverlap="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870" cy="1329055"/>
                <wp:effectExtent l="0" t="0" r="0" b="0"/>
                <wp:wrapNone/>
                <wp:docPr id="2" name="Gru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8320" cy="1328400"/>
                          <a:chOff x="0" y="0"/>
                          <a:chExt cx="0" cy="0"/>
                        </a:xfrm>
                      </wpg:grpSpPr>
                      <wps:wsp>
                        <wps:cNvPr id="3" name="Retângulo 3"/>
                        <wps:cNvSpPr/>
                        <wps:spPr>
                          <a:xfrm>
                            <a:off x="0" y="0"/>
                            <a:ext cx="3658320" cy="1328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2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Caixa de texto 4"/>
                        <wps:cNvSpPr txBox="1"/>
                        <wps:spPr>
                          <a:xfrm>
                            <a:off x="1005120" y="54720"/>
                            <a:ext cx="1990800" cy="221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E458E2" w:rsidRDefault="00644ECC">
                              <w:r>
                                <w:rPr>
                                  <w:kern w:val="2"/>
                                </w:rPr>
                                <w:t>CARIMBO DA FIRMA COM CNPJ</w:t>
                              </w:r>
                            </w:p>
                          </w:txbxContent>
                        </wps:txbx>
                        <wps:bodyPr wrap="square" lIns="12600" tIns="12600" rIns="12600" bIns="1260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2" o:spid="_x0000_s1026" style="position:absolute;left:0;text-align:left;margin-left:99.4pt;margin-top:.1pt;width:288.1pt;height:104.65pt;z-index:4;mso-wrap-distance-left:9.05pt;mso-wrap-distance-right:9.05pt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">
                <v:rect id="Retângulo 3" o:spid="_x0000_s1027" style="position:absolute;width:3658320;height:13284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R8jsQA&#10;AADaAAAADwAAAGRycy9kb3ducmV2LnhtbESP0WoCMRRE3wv+Q7hCX0rNaou1W6OIWFhEilU/4JLc&#10;7i7d3IRNqqtfb4SCj8PMnGGm88424khtqB0rGA4yEMTamZpLBYf95/MERIjIBhvHpOBMAeaz3sMU&#10;c+NO/E3HXSxFgnDIUUEVo8+lDLoii2HgPHHyflxrMSbZltK0eEpw28hRlo2lxZrTQoWelhXp392f&#10;VbBfvfmtvuin9XZTvBeX1Zd/HZNSj/1u8QEiUhfv4f92YRS8wO1KugFyd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dkfI7EAAAA2gAAAA8AAAAAAAAAAAAAAAAAmAIAAGRycy9k&#10;b3ducmV2LnhtbFBLBQYAAAAABAAEAPUAAACJAwAAAAA=&#10;" strokeweight=".09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4" o:spid="_x0000_s1028" type="#_x0000_t202" style="position:absolute;left:1005120;top:54720;width:1990800;height:2217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Sam8MA&#10;AADaAAAADwAAAGRycy9kb3ducmV2LnhtbESP3YrCMBSE7wXfIRzBm0XTFVe0GkUWXHRBxB/w9pAc&#10;22JzUpqs1rc3woKXw8x8w8wWjS3FjWpfOFbw2U9AEGtnCs4UnI6r3hiED8gGS8ek4EEeFvN2a4ap&#10;cXfe0+0QMhEh7FNUkIdQpVJ6nZNF33cVcfQurrYYoqwzaWq8R7gt5SBJRtJiwXEhx4q+c9LXw59V&#10;sPab7ZfGzeQast3q9+Ps9c9urFS30yynIAI14R3+b6+NgiG8rsQbIO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XSam8MAAADaAAAADwAAAAAAAAAAAAAAAACYAgAAZHJzL2Rv&#10;d25yZXYueG1sUEsFBgAAAAAEAAQA9QAAAIgDAAAAAA==&#10;" stroked="f">
                  <v:textbox inset=".35mm,.35mm,.35mm,.35mm">
                    <w:txbxContent>
                      <w:p w:rsidR="00E458E2" w:rsidRDefault="00644ECC">
                        <w:r>
                          <w:rPr>
                            <w:kern w:val="2"/>
                          </w:rPr>
                          <w:t>CARIMBO DA FIRMA COM CNPJ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E458E2">
      <w:headerReference w:type="default" r:id="rId9"/>
      <w:pgSz w:w="11906" w:h="16838"/>
      <w:pgMar w:top="1418" w:right="1185" w:bottom="1134" w:left="1701" w:header="283" w:footer="0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ECC" w:rsidRDefault="00644ECC">
      <w:r>
        <w:separator/>
      </w:r>
    </w:p>
  </w:endnote>
  <w:endnote w:type="continuationSeparator" w:id="0">
    <w:p w:rsidR="00644ECC" w:rsidRDefault="00644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ECC" w:rsidRDefault="00644ECC">
      <w:r>
        <w:separator/>
      </w:r>
    </w:p>
  </w:footnote>
  <w:footnote w:type="continuationSeparator" w:id="0">
    <w:p w:rsidR="00644ECC" w:rsidRDefault="00644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8E2" w:rsidRDefault="00644ECC">
    <w:pPr>
      <w:tabs>
        <w:tab w:val="left" w:pos="1843"/>
      </w:tabs>
      <w:jc w:val="center"/>
      <w:rPr>
        <w:rFonts w:ascii="Arial" w:hAnsi="Arial" w:cs="Arial"/>
        <w:color w:val="999999"/>
      </w:rPr>
    </w:pPr>
    <w:r>
      <w:rPr>
        <w:rFonts w:ascii="Arial" w:hAnsi="Arial" w:cs="Arial"/>
        <w:color w:val="999999"/>
      </w:rPr>
      <w:object w:dxaOrig="2895" w:dyaOrig="3586">
        <v:shape id="ole_rId1" o:spid="_x0000_i1025" style="width:44.25pt;height:45pt" coordsize="" o:spt="100" adj="0,,0" path="" stroked="f">
          <v:stroke joinstyle="miter"/>
          <v:imagedata r:id="rId1" o:title=""/>
          <v:formulas/>
          <v:path o:connecttype="segments"/>
        </v:shape>
        <o:OLEObject Type="Embed" ProgID="PBrush" ShapeID="ole_rId1" DrawAspect="Content" ObjectID="_1824358401" r:id="rId2"/>
      </w:object>
    </w:r>
  </w:p>
  <w:p w:rsidR="00E458E2" w:rsidRDefault="00644ECC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Estado do Rio Grande do Sul</w:t>
    </w:r>
  </w:p>
  <w:p w:rsidR="00E458E2" w:rsidRDefault="00644ECC">
    <w:pPr>
      <w:pStyle w:val="Ttulo1"/>
      <w:rPr>
        <w:rFonts w:ascii="Tahoma" w:hAnsi="Tahoma" w:cs="Tahoma"/>
        <w:b w:val="0"/>
        <w:color w:val="999999"/>
        <w:sz w:val="16"/>
        <w:szCs w:val="16"/>
      </w:rPr>
    </w:pPr>
    <w:r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E458E2" w:rsidRDefault="00644ECC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E458E2" w:rsidRDefault="00644ECC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 xml:space="preserve">Setor de </w:t>
    </w:r>
    <w:r>
      <w:rPr>
        <w:rFonts w:ascii="Tahoma" w:hAnsi="Tahoma" w:cs="Tahoma"/>
        <w:color w:val="999999"/>
        <w:sz w:val="16"/>
        <w:szCs w:val="16"/>
      </w:rPr>
      <w:t>Licitações e Compras</w:t>
    </w:r>
  </w:p>
  <w:p w:rsidR="00E458E2" w:rsidRDefault="00E458E2">
    <w:pPr>
      <w:jc w:val="center"/>
      <w:rPr>
        <w:rFonts w:ascii="Arial" w:hAnsi="Arial" w:cs="Arial"/>
        <w:b/>
        <w:color w:val="999999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971142"/>
    <w:multiLevelType w:val="multilevel"/>
    <w:tmpl w:val="96EAF4E4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ECC"/>
    <w:rsid w:val="00644ECC"/>
    <w:rsid w:val="00E4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 Unicode MS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1134"/>
      </w:tabs>
      <w:jc w:val="center"/>
      <w:outlineLvl w:val="0"/>
    </w:pPr>
    <w:rPr>
      <w:b/>
      <w:bCs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1134"/>
      </w:tabs>
      <w:jc w:val="center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Linkdainternetvisitado">
    <w:name w:val="Link da internet visitado"/>
    <w:rPr>
      <w:color w:val="800080"/>
      <w:u w:val="single"/>
    </w:rPr>
  </w:style>
  <w:style w:type="paragraph" w:styleId="Ttulo">
    <w:name w:val="Title"/>
    <w:basedOn w:val="Normal"/>
    <w:next w:val="Corpodetexto"/>
    <w:qFormat/>
    <w:pPr>
      <w:jc w:val="center"/>
    </w:pPr>
    <w:rPr>
      <w:b/>
      <w:bCs/>
      <w:sz w:val="24"/>
    </w:rPr>
  </w:style>
  <w:style w:type="paragraph" w:styleId="Corpodetexto">
    <w:name w:val="Body Text"/>
    <w:basedOn w:val="Normal"/>
    <w:pPr>
      <w:tabs>
        <w:tab w:val="left" w:pos="1134"/>
      </w:tabs>
      <w:jc w:val="both"/>
    </w:pPr>
    <w:rPr>
      <w:sz w:val="24"/>
    </w:r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DivisodeTabelas">
    <w:name w:val="Divisão de Tabelas"/>
    <w:basedOn w:val="Normal"/>
    <w:qFormat/>
    <w:pPr>
      <w:spacing w:line="20" w:lineRule="exact"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Arial Unicode MS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1134"/>
      </w:tabs>
      <w:jc w:val="center"/>
      <w:outlineLvl w:val="0"/>
    </w:pPr>
    <w:rPr>
      <w:b/>
      <w:bCs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1134"/>
      </w:tabs>
      <w:jc w:val="center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Linkdainternetvisitado">
    <w:name w:val="Link da internet visitado"/>
    <w:rPr>
      <w:color w:val="800080"/>
      <w:u w:val="single"/>
    </w:rPr>
  </w:style>
  <w:style w:type="paragraph" w:styleId="Ttulo">
    <w:name w:val="Title"/>
    <w:basedOn w:val="Normal"/>
    <w:next w:val="Corpodetexto"/>
    <w:qFormat/>
    <w:pPr>
      <w:jc w:val="center"/>
    </w:pPr>
    <w:rPr>
      <w:b/>
      <w:bCs/>
      <w:sz w:val="24"/>
    </w:rPr>
  </w:style>
  <w:style w:type="paragraph" w:styleId="Corpodetexto">
    <w:name w:val="Body Text"/>
    <w:basedOn w:val="Normal"/>
    <w:pPr>
      <w:tabs>
        <w:tab w:val="left" w:pos="1134"/>
      </w:tabs>
      <w:jc w:val="both"/>
    </w:pPr>
    <w:rPr>
      <w:sz w:val="24"/>
    </w:r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DivisodeTabelas">
    <w:name w:val="Divisão de Tabelas"/>
    <w:basedOn w:val="Normal"/>
    <w:qFormat/>
    <w:pPr>
      <w:spacing w:line="20" w:lineRule="exact"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mostardas2018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PESQUISA%20DE%20PRE&#199;O%202025\PESQUISA%20DE%20PRE&#199;O%20PARA%20COMPRA%20DIRETA%20445%20-c&#226;mar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PESQUISA DE PREÇO PARA COMPRA DIRETA 445 -câmara</Template>
  <TotalTime>1</TotalTime>
  <Pages>1</Pages>
  <Words>253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:</dc:title>
  <dc:creator>Setor Compras</dc:creator>
  <cp:lastModifiedBy>Setor Compras</cp:lastModifiedBy>
  <cp:revision>1</cp:revision>
  <cp:lastPrinted>2021-01-28T12:31:00Z</cp:lastPrinted>
  <dcterms:created xsi:type="dcterms:W3CDTF">2025-11-11T12:26:00Z</dcterms:created>
  <dcterms:modified xsi:type="dcterms:W3CDTF">2025-11-11T12:27:00Z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lbJ?Salvou">
    <vt:lpwstr>glbJáSalvou</vt:lpwstr>
  </property>
  <property fmtid="{D5CDD505-2E9C-101B-9397-08002B2CF9AE}" pid="3" name="glbLinkTopic">
    <vt:lpwstr>glbLinkTopic</vt:lpwstr>
  </property>
  <property fmtid="{D5CDD505-2E9C-101B-9397-08002B2CF9AE}" pid="4" name="glbNomeAplicativo">
    <vt:lpwstr>glbNomeAplicativo</vt:lpwstr>
  </property>
  <property fmtid="{D5CDD505-2E9C-101B-9397-08002B2CF9AE}" pid="5" name="glbObjetoLink">
    <vt:lpwstr>glbObjetoLink</vt:lpwstr>
  </property>
  <property fmtid="{D5CDD505-2E9C-101B-9397-08002B2CF9AE}" pid="6" name="glbPathAplica??o">
    <vt:lpwstr>glbPathAplicação</vt:lpwstr>
  </property>
  <property fmtid="{D5CDD505-2E9C-101B-9397-08002B2CF9AE}" pid="7" name="glbProcessandoFormata??o">
    <vt:lpwstr>glbProcessandoFormatação</vt:lpwstr>
  </property>
  <property fmtid="{D5CDD505-2E9C-101B-9397-08002B2CF9AE}" pid="8" name="glbQuerysUtilizadas">
    <vt:lpwstr>glbQuerysUtilizadas</vt:lpwstr>
  </property>
  <property fmtid="{D5CDD505-2E9C-101B-9397-08002B2CF9AE}" pid="9" name="glbT?tuloAplicativo">
    <vt:lpwstr>glbTítuloAplicativo</vt:lpwstr>
  </property>
  <property fmtid="{D5CDD505-2E9C-101B-9397-08002B2CF9AE}" pid="10" name="glbUltimaAtualiza??o">
    <vt:lpwstr>glbUltimaAtualização</vt:lpwstr>
  </property>
  <property fmtid="{D5CDD505-2E9C-101B-9397-08002B2CF9AE}" pid="11" name="glbVers?o">
    <vt:lpwstr>glbVersão</vt:lpwstr>
  </property>
  <property fmtid="{D5CDD505-2E9C-101B-9397-08002B2CF9AE}" pid="12" name="glbVers?oDocumento">
    <vt:lpwstr>glbVersãoDocumento</vt:lpwstr>
  </property>
</Properties>
</file>